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162" w:rsidRDefault="00B64162"/>
    <w:p w:rsidR="00B64162" w:rsidRDefault="00B64162"/>
    <w:p w:rsidR="00B64162" w:rsidRDefault="00B64162"/>
    <w:p w:rsidR="00B64162" w:rsidRDefault="00B64162"/>
    <w:p w:rsidR="00B64162" w:rsidRDefault="00B64162"/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A66292" w:rsidTr="002A068F">
        <w:trPr>
          <w:trHeight w:val="8366"/>
          <w:tblHeader/>
        </w:trPr>
        <w:tc>
          <w:tcPr>
            <w:tcW w:w="7819" w:type="dxa"/>
          </w:tcPr>
          <w:p w:rsidR="00897FB4" w:rsidRPr="00A66292" w:rsidRDefault="00A66292" w:rsidP="00897FB4">
            <w:pPr>
              <w:pStyle w:val="Subtitle"/>
              <w:rPr>
                <w:sz w:val="28"/>
                <w:szCs w:val="28"/>
              </w:rPr>
            </w:pPr>
            <w:r w:rsidRPr="00A66292">
              <w:rPr>
                <w:sz w:val="28"/>
                <w:szCs w:val="28"/>
              </w:rPr>
              <w:t>Nicotine Anonymous</w:t>
            </w:r>
          </w:p>
          <w:p w:rsidR="00897FB4" w:rsidRPr="00A66292" w:rsidRDefault="00A66292" w:rsidP="00897FB4">
            <w:pPr>
              <w:pStyle w:val="Title"/>
              <w:rPr>
                <w:sz w:val="28"/>
                <w:szCs w:val="28"/>
              </w:rPr>
            </w:pPr>
            <w:r w:rsidRPr="00A66292">
              <w:rPr>
                <w:sz w:val="28"/>
                <w:szCs w:val="28"/>
              </w:rPr>
              <w:t>P</w:t>
            </w:r>
            <w:r w:rsidRPr="00A66292">
              <w:rPr>
                <w:caps w:val="0"/>
                <w:sz w:val="28"/>
                <w:szCs w:val="28"/>
              </w:rPr>
              <w:t>icnic in the park 20</w:t>
            </w:r>
            <w:r w:rsidRPr="00A66292">
              <w:rPr>
                <w:sz w:val="28"/>
                <w:szCs w:val="28"/>
              </w:rPr>
              <w:t>19</w:t>
            </w:r>
          </w:p>
          <w:p w:rsidR="00897FB4" w:rsidRPr="00A66292" w:rsidRDefault="00A66292" w:rsidP="00897FB4">
            <w:pPr>
              <w:pStyle w:val="Subtitle"/>
              <w:rPr>
                <w:sz w:val="28"/>
                <w:szCs w:val="28"/>
              </w:rPr>
            </w:pPr>
            <w:r w:rsidRPr="00A66292">
              <w:rPr>
                <w:caps w:val="0"/>
                <w:sz w:val="28"/>
                <w:szCs w:val="28"/>
              </w:rPr>
              <w:t>Sponsored by Southern California Intergroup of Nicotine Anonymous</w:t>
            </w:r>
            <w:r w:rsidRPr="00A66292">
              <w:rPr>
                <w:sz w:val="28"/>
                <w:szCs w:val="28"/>
              </w:rPr>
              <w:t xml:space="preserve"> (SCINA)</w:t>
            </w:r>
          </w:p>
          <w:p w:rsidR="00897FB4" w:rsidRPr="00A66292" w:rsidRDefault="00A66292" w:rsidP="00897FB4">
            <w:pPr>
              <w:pStyle w:val="Date"/>
              <w:rPr>
                <w:sz w:val="28"/>
                <w:szCs w:val="28"/>
              </w:rPr>
            </w:pPr>
            <w:r w:rsidRPr="00A66292">
              <w:rPr>
                <w:sz w:val="28"/>
                <w:szCs w:val="28"/>
              </w:rPr>
              <w:t>Sunday, September 15, 2019</w:t>
            </w:r>
          </w:p>
          <w:p w:rsidR="00897FB4" w:rsidRPr="00A66292" w:rsidRDefault="00A66292" w:rsidP="00897FB4">
            <w:pPr>
              <w:pStyle w:val="Time"/>
              <w:rPr>
                <w:sz w:val="28"/>
                <w:szCs w:val="28"/>
              </w:rPr>
            </w:pPr>
            <w:r w:rsidRPr="00A66292">
              <w:rPr>
                <w:sz w:val="28"/>
                <w:szCs w:val="28"/>
              </w:rPr>
              <w:t>10:00 am – 3:00 pm</w:t>
            </w:r>
          </w:p>
          <w:p w:rsidR="00897FB4" w:rsidRPr="00A66292" w:rsidRDefault="00A66292" w:rsidP="00897FB4">
            <w:pPr>
              <w:pStyle w:val="Locatio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Cheviot Hills Recreation Center</w:t>
            </w:r>
          </w:p>
          <w:p w:rsidR="00897FB4" w:rsidRPr="00A66292" w:rsidRDefault="00A66292" w:rsidP="00897FB4">
            <w:pPr>
              <w:pStyle w:val="Locatio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2551 Motor Ave., Los Angeles, CA 90064</w:t>
            </w:r>
          </w:p>
          <w:p w:rsidR="00A66292" w:rsidRPr="00213949" w:rsidRDefault="00A66292" w:rsidP="00A66292">
            <w:pPr>
              <w:ind w:left="1440" w:hanging="1440"/>
              <w:rPr>
                <w:sz w:val="28"/>
                <w:szCs w:val="28"/>
              </w:rPr>
            </w:pPr>
            <w:r w:rsidRPr="00A66292">
              <w:rPr>
                <w:b/>
                <w:sz w:val="28"/>
                <w:szCs w:val="28"/>
              </w:rPr>
              <w:t>Who:</w:t>
            </w:r>
            <w:r w:rsidRPr="00A66292">
              <w:rPr>
                <w:b/>
                <w:sz w:val="28"/>
                <w:szCs w:val="28"/>
              </w:rPr>
              <w:tab/>
            </w:r>
            <w:r w:rsidRPr="00A66292">
              <w:rPr>
                <w:sz w:val="28"/>
                <w:szCs w:val="28"/>
              </w:rPr>
              <w:t xml:space="preserve">All of us in </w:t>
            </w:r>
            <w:r w:rsidRPr="00213949">
              <w:rPr>
                <w:sz w:val="28"/>
                <w:szCs w:val="28"/>
              </w:rPr>
              <w:t xml:space="preserve">and around Nicotine </w:t>
            </w:r>
            <w:proofErr w:type="gramStart"/>
            <w:r w:rsidRPr="00213949">
              <w:rPr>
                <w:sz w:val="28"/>
                <w:szCs w:val="28"/>
              </w:rPr>
              <w:t>Anonymous.</w:t>
            </w:r>
            <w:proofErr w:type="gramEnd"/>
            <w:r w:rsidRPr="00213949">
              <w:rPr>
                <w:sz w:val="28"/>
                <w:szCs w:val="28"/>
              </w:rPr>
              <w:t xml:space="preserve"> Come get involved!  </w:t>
            </w:r>
            <w:r w:rsidRPr="00213949">
              <w:rPr>
                <w:b/>
                <w:sz w:val="28"/>
                <w:szCs w:val="28"/>
              </w:rPr>
              <w:t>We need our membership’s support</w:t>
            </w:r>
            <w:r w:rsidRPr="00213949">
              <w:rPr>
                <w:sz w:val="28"/>
                <w:szCs w:val="28"/>
              </w:rPr>
              <w:t>. As part of our recovery, it is important for us to practice reaching out to others.  Intergroup events are an opportunity for that.</w:t>
            </w:r>
          </w:p>
          <w:p w:rsidR="00A66292" w:rsidRPr="00A66292" w:rsidRDefault="00A66292" w:rsidP="00A66292">
            <w:pPr>
              <w:rPr>
                <w:b/>
                <w:sz w:val="28"/>
                <w:szCs w:val="28"/>
              </w:rPr>
            </w:pPr>
            <w:r w:rsidRPr="00A66292">
              <w:rPr>
                <w:b/>
                <w:sz w:val="28"/>
                <w:szCs w:val="28"/>
              </w:rPr>
              <w:t>What:</w:t>
            </w:r>
            <w:r w:rsidRPr="00A66292">
              <w:rPr>
                <w:b/>
                <w:sz w:val="28"/>
                <w:szCs w:val="28"/>
              </w:rPr>
              <w:tab/>
              <w:t>A Pot Luck Picnic Featuring</w:t>
            </w:r>
          </w:p>
          <w:p w:rsidR="00A66292" w:rsidRPr="00A66292" w:rsidRDefault="00A66292" w:rsidP="00A66292">
            <w:pPr>
              <w:numPr>
                <w:ilvl w:val="0"/>
                <w:numId w:val="14"/>
              </w:numPr>
              <w:tabs>
                <w:tab w:val="clear" w:pos="720"/>
                <w:tab w:val="num" w:pos="1440"/>
              </w:tabs>
              <w:ind w:left="1440" w:right="0" w:hanging="540"/>
              <w:rPr>
                <w:sz w:val="28"/>
                <w:szCs w:val="28"/>
              </w:rPr>
            </w:pPr>
            <w:r w:rsidRPr="00A66292">
              <w:rPr>
                <w:sz w:val="28"/>
                <w:szCs w:val="28"/>
              </w:rPr>
              <w:t>SCINA Intergroup meeting from 10:00 am to Noon</w:t>
            </w:r>
          </w:p>
          <w:p w:rsidR="00A66292" w:rsidRPr="00A66292" w:rsidRDefault="00A66292" w:rsidP="00A66292">
            <w:pPr>
              <w:numPr>
                <w:ilvl w:val="0"/>
                <w:numId w:val="14"/>
              </w:numPr>
              <w:tabs>
                <w:tab w:val="clear" w:pos="720"/>
                <w:tab w:val="num" w:pos="1440"/>
              </w:tabs>
              <w:ind w:left="1440" w:right="0" w:hanging="540"/>
              <w:rPr>
                <w:sz w:val="28"/>
                <w:szCs w:val="28"/>
              </w:rPr>
            </w:pPr>
            <w:r w:rsidRPr="00A66292">
              <w:rPr>
                <w:sz w:val="28"/>
                <w:szCs w:val="28"/>
              </w:rPr>
              <w:t>Election of Officers for 2019/2020</w:t>
            </w:r>
          </w:p>
          <w:p w:rsidR="00897FB4" w:rsidRPr="00A66292" w:rsidRDefault="00A66292" w:rsidP="00A66292">
            <w:pPr>
              <w:numPr>
                <w:ilvl w:val="0"/>
                <w:numId w:val="14"/>
              </w:numPr>
              <w:tabs>
                <w:tab w:val="clear" w:pos="720"/>
                <w:tab w:val="num" w:pos="1440"/>
              </w:tabs>
              <w:ind w:left="1440" w:right="0" w:hanging="540"/>
              <w:rPr>
                <w:sz w:val="28"/>
                <w:szCs w:val="28"/>
              </w:rPr>
            </w:pPr>
            <w:r w:rsidRPr="00A66292">
              <w:rPr>
                <w:sz w:val="28"/>
                <w:szCs w:val="28"/>
              </w:rPr>
              <w:t xml:space="preserve">Food, Fun &amp; Games (bring any game you might like to play including Scrabble, Cribbage and Backgammon tournaments) 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A66292" w:rsidTr="00A66292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:rsidR="00897FB4" w:rsidRPr="00A66292" w:rsidRDefault="0052516F" w:rsidP="001570B2">
            <w:pPr>
              <w:pStyle w:val="ContactInfo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For more information text:"/>
                <w:tag w:val="For more information text:"/>
                <w:id w:val="-1195846390"/>
                <w:placeholder>
                  <w:docPart w:val="85B8A93ADC454102A05A33F94F2BEA18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A66292">
                  <w:rPr>
                    <w:sz w:val="28"/>
                    <w:szCs w:val="28"/>
                  </w:rPr>
                  <w:t>for more information contact:</w:t>
                </w:r>
              </w:sdtContent>
            </w:sdt>
            <w:r w:rsidR="001570B2" w:rsidRPr="00A66292">
              <w:rPr>
                <w:sz w:val="28"/>
                <w:szCs w:val="28"/>
              </w:rPr>
              <w:t xml:space="preserve"> </w:t>
            </w:r>
            <w:r w:rsidR="00A66292" w:rsidRPr="00A66292">
              <w:rPr>
                <w:sz w:val="28"/>
                <w:szCs w:val="28"/>
              </w:rPr>
              <w:t>John D.</w:t>
            </w:r>
            <w:r w:rsidR="00897FB4" w:rsidRPr="00A66292">
              <w:rPr>
                <w:sz w:val="28"/>
                <w:szCs w:val="28"/>
              </w:rPr>
              <w:t xml:space="preserve"> @ </w:t>
            </w:r>
            <w:r w:rsidR="00A66292">
              <w:rPr>
                <w:sz w:val="28"/>
                <w:szCs w:val="28"/>
              </w:rPr>
              <w:t>818-618-1501</w:t>
            </w:r>
          </w:p>
        </w:tc>
      </w:tr>
    </w:tbl>
    <w:p w:rsidR="00B64162" w:rsidRDefault="00B64162" w:rsidP="00A95506">
      <w:pPr>
        <w:pStyle w:val="NoSpacing"/>
      </w:pPr>
    </w:p>
    <w:p w:rsidR="00B64162" w:rsidRDefault="00B64162">
      <w:r>
        <w:br w:type="page"/>
      </w:r>
    </w:p>
    <w:p w:rsidR="002A068F" w:rsidRPr="00213949" w:rsidRDefault="00B64162" w:rsidP="00A95506">
      <w:pPr>
        <w:pStyle w:val="NoSpacing"/>
        <w:rPr>
          <w:rFonts w:ascii="Arial" w:hAnsi="Arial" w:cs="Arial"/>
          <w:sz w:val="36"/>
          <w:szCs w:val="36"/>
        </w:rPr>
      </w:pPr>
      <w:r w:rsidRPr="00213949">
        <w:rPr>
          <w:rFonts w:ascii="Arial" w:hAnsi="Arial" w:cs="Arial"/>
          <w:sz w:val="36"/>
          <w:szCs w:val="36"/>
        </w:rPr>
        <w:lastRenderedPageBreak/>
        <w:t>Directions to the park:</w:t>
      </w:r>
    </w:p>
    <w:p w:rsidR="00B64162" w:rsidRPr="00213949" w:rsidRDefault="00B64162" w:rsidP="00A95506">
      <w:pPr>
        <w:pStyle w:val="NoSpacing"/>
        <w:rPr>
          <w:rFonts w:ascii="Arial" w:hAnsi="Arial" w:cs="Arial"/>
        </w:rPr>
      </w:pPr>
    </w:p>
    <w:p w:rsidR="00B64162" w:rsidRPr="007F17E2" w:rsidRDefault="00B64162" w:rsidP="00213949">
      <w:pPr>
        <w:pStyle w:val="NoSpacing"/>
        <w:tabs>
          <w:tab w:val="left" w:pos="1260"/>
        </w:tabs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From the south:  Take I-405 N to Sepulveda Blvd in Culver City. Take exit 52 toward Washington Blvd/Venice Blvd.  Turn right on Palms Blvd and then left </w:t>
      </w:r>
      <w:r w:rsidR="007F17E2" w:rsidRPr="007F17E2">
        <w:rPr>
          <w:rFonts w:ascii="Arial" w:hAnsi="Arial" w:cs="Arial"/>
        </w:rPr>
        <w:t xml:space="preserve">(N) </w:t>
      </w:r>
      <w:r w:rsidRPr="007F17E2">
        <w:rPr>
          <w:rFonts w:ascii="Arial" w:hAnsi="Arial" w:cs="Arial"/>
        </w:rPr>
        <w:t>on Motor Ave to your destination.</w:t>
      </w:r>
      <w:r w:rsidR="007F17E2" w:rsidRPr="007F17E2">
        <w:rPr>
          <w:rFonts w:ascii="Arial" w:hAnsi="Arial" w:cs="Arial"/>
        </w:rPr>
        <w:t xml:space="preserve"> Turn left </w:t>
      </w:r>
      <w:r w:rsidR="007F17E2">
        <w:rPr>
          <w:rFonts w:ascii="Arial" w:hAnsi="Arial" w:cs="Arial"/>
        </w:rPr>
        <w:t>at</w:t>
      </w:r>
      <w:bookmarkStart w:id="0" w:name="_GoBack"/>
      <w:bookmarkEnd w:id="0"/>
      <w:r w:rsidR="007F17E2" w:rsidRPr="007F17E2">
        <w:rPr>
          <w:rFonts w:ascii="Arial" w:hAnsi="Arial" w:cs="Arial"/>
        </w:rPr>
        <w:t xml:space="preserve"> “West Area Headquarters” and drive towards the headquarters, parking just before the roundabout and the tables are located near the handicap parking.</w:t>
      </w:r>
    </w:p>
    <w:p w:rsidR="00B64162" w:rsidRPr="007F17E2" w:rsidRDefault="00B64162" w:rsidP="00213949">
      <w:pPr>
        <w:pStyle w:val="NoSpacing"/>
        <w:tabs>
          <w:tab w:val="left" w:pos="1260"/>
        </w:tabs>
        <w:rPr>
          <w:rFonts w:ascii="Arial" w:hAnsi="Arial" w:cs="Arial"/>
        </w:rPr>
      </w:pPr>
    </w:p>
    <w:p w:rsidR="00B64162" w:rsidRPr="007F17E2" w:rsidRDefault="00B64162" w:rsidP="00213949">
      <w:pPr>
        <w:pStyle w:val="NoSpacing"/>
        <w:tabs>
          <w:tab w:val="left" w:pos="1260"/>
        </w:tabs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From the northwest:  Take I 405 S to exit 54 toward Olympic Blvd/Pico Blvd.  Take Pico Blvd. to Motor Ave and turn right </w:t>
      </w:r>
      <w:r w:rsidR="007F17E2">
        <w:rPr>
          <w:rFonts w:ascii="Arial" w:hAnsi="Arial" w:cs="Arial"/>
        </w:rPr>
        <w:t xml:space="preserve">(S) </w:t>
      </w:r>
      <w:r w:rsidR="007F17E2" w:rsidRPr="007F17E2">
        <w:rPr>
          <w:rFonts w:ascii="Arial" w:hAnsi="Arial" w:cs="Arial"/>
        </w:rPr>
        <w:t xml:space="preserve">and then another right </w:t>
      </w:r>
      <w:r w:rsidR="007F17E2">
        <w:rPr>
          <w:rFonts w:ascii="Arial" w:hAnsi="Arial" w:cs="Arial"/>
        </w:rPr>
        <w:t>at</w:t>
      </w:r>
      <w:r w:rsidR="007F17E2" w:rsidRPr="007F17E2">
        <w:rPr>
          <w:rFonts w:ascii="Arial" w:hAnsi="Arial" w:cs="Arial"/>
        </w:rPr>
        <w:t xml:space="preserve"> “West Area Headquarters” and drive towards the headquarters, parking just before the roundabout and the tables are located near the handicap parking.</w:t>
      </w:r>
    </w:p>
    <w:p w:rsidR="00B64162" w:rsidRPr="007F17E2" w:rsidRDefault="00B64162" w:rsidP="00213949">
      <w:pPr>
        <w:pStyle w:val="NoSpacing"/>
        <w:tabs>
          <w:tab w:val="left" w:pos="1260"/>
        </w:tabs>
        <w:rPr>
          <w:rFonts w:ascii="Arial" w:hAnsi="Arial" w:cs="Arial"/>
        </w:rPr>
      </w:pPr>
    </w:p>
    <w:p w:rsidR="00213949" w:rsidRPr="007F17E2" w:rsidRDefault="00B64162" w:rsidP="00213949">
      <w:pPr>
        <w:pStyle w:val="NoSpacing"/>
        <w:tabs>
          <w:tab w:val="left" w:pos="1260"/>
        </w:tabs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From the northeast:  </w:t>
      </w:r>
    </w:p>
    <w:p w:rsidR="00213949" w:rsidRPr="007F17E2" w:rsidRDefault="00B64162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Take I-10 to </w:t>
      </w:r>
    </w:p>
    <w:p w:rsidR="00213949" w:rsidRPr="007F17E2" w:rsidRDefault="00B64162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>exit 93 for CA-60W to</w:t>
      </w:r>
      <w:r w:rsidR="00213949" w:rsidRPr="007F17E2">
        <w:rPr>
          <w:rFonts w:ascii="Arial" w:hAnsi="Arial" w:cs="Arial"/>
        </w:rPr>
        <w:t xml:space="preserve">ward Riverside. </w:t>
      </w:r>
    </w:p>
    <w:p w:rsidR="00213949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Take exit 1A toward Santa Monica.  </w:t>
      </w:r>
    </w:p>
    <w:p w:rsidR="00213949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Merge onto I-10 W (9.5 miles) </w:t>
      </w:r>
    </w:p>
    <w:p w:rsidR="00213949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>take exit 6 for Robertson Blvd.</w:t>
      </w:r>
      <w:r w:rsidR="00B64162" w:rsidRPr="007F17E2">
        <w:rPr>
          <w:rFonts w:ascii="Arial" w:hAnsi="Arial" w:cs="Arial"/>
        </w:rPr>
        <w:t xml:space="preserve"> </w:t>
      </w:r>
      <w:r w:rsidRPr="007F17E2">
        <w:rPr>
          <w:rFonts w:ascii="Arial" w:hAnsi="Arial" w:cs="Arial"/>
        </w:rPr>
        <w:t xml:space="preserve">and turn right (0.1 mi).  </w:t>
      </w:r>
    </w:p>
    <w:p w:rsidR="00213949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Turn left onto Cattaraugus Ave (0.6 mi). </w:t>
      </w:r>
    </w:p>
    <w:p w:rsidR="00213949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Turn right onto </w:t>
      </w:r>
      <w:proofErr w:type="spellStart"/>
      <w:r w:rsidRPr="007F17E2">
        <w:rPr>
          <w:rFonts w:ascii="Arial" w:hAnsi="Arial" w:cs="Arial"/>
        </w:rPr>
        <w:t>Beverwil</w:t>
      </w:r>
      <w:proofErr w:type="spellEnd"/>
      <w:r w:rsidRPr="007F17E2">
        <w:rPr>
          <w:rFonts w:ascii="Arial" w:hAnsi="Arial" w:cs="Arial"/>
        </w:rPr>
        <w:t xml:space="preserve"> Dr (0.2 mi). </w:t>
      </w:r>
    </w:p>
    <w:p w:rsidR="00213949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Turn left onto </w:t>
      </w:r>
      <w:proofErr w:type="spellStart"/>
      <w:r w:rsidRPr="007F17E2">
        <w:rPr>
          <w:rFonts w:ascii="Arial" w:hAnsi="Arial" w:cs="Arial"/>
        </w:rPr>
        <w:t>Beverlywood</w:t>
      </w:r>
      <w:proofErr w:type="spellEnd"/>
      <w:r w:rsidRPr="007F17E2">
        <w:rPr>
          <w:rFonts w:ascii="Arial" w:hAnsi="Arial" w:cs="Arial"/>
        </w:rPr>
        <w:t xml:space="preserve"> St (0.1 mi). </w:t>
      </w:r>
    </w:p>
    <w:p w:rsidR="00213949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 xml:space="preserve">Turn right onto McDonnell Dr (394 ft). </w:t>
      </w:r>
    </w:p>
    <w:p w:rsidR="00B64162" w:rsidRPr="007F17E2" w:rsidRDefault="00213949" w:rsidP="00213949">
      <w:pPr>
        <w:pStyle w:val="NoSpacing"/>
        <w:numPr>
          <w:ilvl w:val="0"/>
          <w:numId w:val="15"/>
        </w:numPr>
        <w:tabs>
          <w:tab w:val="left" w:pos="1260"/>
        </w:tabs>
        <w:ind w:left="1037" w:hanging="576"/>
        <w:rPr>
          <w:rFonts w:ascii="Arial" w:hAnsi="Arial" w:cs="Arial"/>
        </w:rPr>
      </w:pPr>
      <w:r w:rsidRPr="007F17E2">
        <w:rPr>
          <w:rFonts w:ascii="Arial" w:hAnsi="Arial" w:cs="Arial"/>
        </w:rPr>
        <w:t>Turn left onto Motor Pl (0.1 mi).</w:t>
      </w:r>
    </w:p>
    <w:p w:rsidR="00213949" w:rsidRPr="007F17E2" w:rsidRDefault="00213949" w:rsidP="00213949">
      <w:pPr>
        <w:pStyle w:val="NoSpacing"/>
        <w:tabs>
          <w:tab w:val="left" w:pos="1260"/>
        </w:tabs>
        <w:rPr>
          <w:rFonts w:ascii="Arial" w:hAnsi="Arial" w:cs="Arial"/>
        </w:rPr>
      </w:pPr>
    </w:p>
    <w:p w:rsidR="00213949" w:rsidRPr="00213949" w:rsidRDefault="00213949" w:rsidP="00213949">
      <w:pPr>
        <w:pStyle w:val="NoSpacing"/>
        <w:tabs>
          <w:tab w:val="left" w:pos="1260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5D9C90A" wp14:editId="0DD5796B">
            <wp:extent cx="4189228" cy="3068927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594" cy="30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949" w:rsidRPr="00213949" w:rsidSect="00B64162">
      <w:headerReference w:type="default" r:id="rId8"/>
      <w:footerReference w:type="default" r:id="rId9"/>
      <w:headerReference w:type="first" r:id="rId10"/>
      <w:pgSz w:w="12240" w:h="15840"/>
      <w:pgMar w:top="1710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16F" w:rsidRDefault="0052516F" w:rsidP="0068245E">
      <w:pPr>
        <w:spacing w:after="0" w:line="240" w:lineRule="auto"/>
      </w:pPr>
      <w:r>
        <w:separator/>
      </w:r>
    </w:p>
  </w:endnote>
  <w:endnote w:type="continuationSeparator" w:id="0">
    <w:p w:rsidR="0052516F" w:rsidRDefault="0052516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8004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16F" w:rsidRDefault="0052516F" w:rsidP="0068245E">
      <w:pPr>
        <w:spacing w:after="0" w:line="240" w:lineRule="auto"/>
      </w:pPr>
      <w:r>
        <w:separator/>
      </w:r>
    </w:p>
  </w:footnote>
  <w:footnote w:type="continuationSeparator" w:id="0">
    <w:p w:rsidR="0052516F" w:rsidRDefault="0052516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A1E0E62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EB17695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AE4C7C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4010A7"/>
    <w:multiLevelType w:val="hybridMultilevel"/>
    <w:tmpl w:val="1362EAA2"/>
    <w:lvl w:ilvl="0" w:tplc="0409000F">
      <w:start w:val="1"/>
      <w:numFmt w:val="decimal"/>
      <w:lvlText w:val="%1."/>
      <w:lvlJc w:val="left"/>
      <w:pPr>
        <w:ind w:left="821" w:hanging="360"/>
      </w:pPr>
    </w:lvl>
    <w:lvl w:ilvl="1" w:tplc="04090019" w:tentative="1">
      <w:start w:val="1"/>
      <w:numFmt w:val="lowerLetter"/>
      <w:lvlText w:val="%2."/>
      <w:lvlJc w:val="left"/>
      <w:pPr>
        <w:ind w:left="1541" w:hanging="360"/>
      </w:pPr>
    </w:lvl>
    <w:lvl w:ilvl="2" w:tplc="0409001B" w:tentative="1">
      <w:start w:val="1"/>
      <w:numFmt w:val="lowerRoman"/>
      <w:lvlText w:val="%3."/>
      <w:lvlJc w:val="right"/>
      <w:pPr>
        <w:ind w:left="2261" w:hanging="180"/>
      </w:pPr>
    </w:lvl>
    <w:lvl w:ilvl="3" w:tplc="0409000F" w:tentative="1">
      <w:start w:val="1"/>
      <w:numFmt w:val="decimal"/>
      <w:lvlText w:val="%4."/>
      <w:lvlJc w:val="left"/>
      <w:pPr>
        <w:ind w:left="2981" w:hanging="360"/>
      </w:pPr>
    </w:lvl>
    <w:lvl w:ilvl="4" w:tplc="04090019" w:tentative="1">
      <w:start w:val="1"/>
      <w:numFmt w:val="lowerLetter"/>
      <w:lvlText w:val="%5."/>
      <w:lvlJc w:val="left"/>
      <w:pPr>
        <w:ind w:left="3701" w:hanging="360"/>
      </w:pPr>
    </w:lvl>
    <w:lvl w:ilvl="5" w:tplc="0409001B" w:tentative="1">
      <w:start w:val="1"/>
      <w:numFmt w:val="lowerRoman"/>
      <w:lvlText w:val="%6."/>
      <w:lvlJc w:val="right"/>
      <w:pPr>
        <w:ind w:left="4421" w:hanging="180"/>
      </w:pPr>
    </w:lvl>
    <w:lvl w:ilvl="6" w:tplc="0409000F" w:tentative="1">
      <w:start w:val="1"/>
      <w:numFmt w:val="decimal"/>
      <w:lvlText w:val="%7."/>
      <w:lvlJc w:val="left"/>
      <w:pPr>
        <w:ind w:left="5141" w:hanging="360"/>
      </w:pPr>
    </w:lvl>
    <w:lvl w:ilvl="7" w:tplc="04090019" w:tentative="1">
      <w:start w:val="1"/>
      <w:numFmt w:val="lowerLetter"/>
      <w:lvlText w:val="%8."/>
      <w:lvlJc w:val="left"/>
      <w:pPr>
        <w:ind w:left="5861" w:hanging="360"/>
      </w:pPr>
    </w:lvl>
    <w:lvl w:ilvl="8" w:tplc="04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C1F03E4"/>
    <w:multiLevelType w:val="hybridMultilevel"/>
    <w:tmpl w:val="F684B5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92"/>
    <w:rsid w:val="000E33EA"/>
    <w:rsid w:val="001570B2"/>
    <w:rsid w:val="001624C3"/>
    <w:rsid w:val="00213949"/>
    <w:rsid w:val="00220400"/>
    <w:rsid w:val="002733AA"/>
    <w:rsid w:val="002A068F"/>
    <w:rsid w:val="004611DB"/>
    <w:rsid w:val="0052516F"/>
    <w:rsid w:val="005D2D39"/>
    <w:rsid w:val="0068245E"/>
    <w:rsid w:val="0069500E"/>
    <w:rsid w:val="006B1DEF"/>
    <w:rsid w:val="00713F12"/>
    <w:rsid w:val="007A4EDB"/>
    <w:rsid w:val="007F17E2"/>
    <w:rsid w:val="00834305"/>
    <w:rsid w:val="00897FB4"/>
    <w:rsid w:val="009124DD"/>
    <w:rsid w:val="0094423C"/>
    <w:rsid w:val="00A66292"/>
    <w:rsid w:val="00A95506"/>
    <w:rsid w:val="00AB123B"/>
    <w:rsid w:val="00AC5DF2"/>
    <w:rsid w:val="00B168F9"/>
    <w:rsid w:val="00B64162"/>
    <w:rsid w:val="00C67FD5"/>
    <w:rsid w:val="00C93A32"/>
    <w:rsid w:val="00CE754C"/>
    <w:rsid w:val="00CF207A"/>
    <w:rsid w:val="00D05425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139D34"/>
  <w15:chartTrackingRefBased/>
  <w15:docId w15:val="{82EDFDC9-7103-4C49-8700-C82908C1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endergrass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B8A93ADC454102A05A33F94F2BE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02316-7C33-4023-AD60-B9106C5CBFD7}"/>
      </w:docPartPr>
      <w:docPartBody>
        <w:p w:rsidR="00673E87" w:rsidRDefault="00D47FE9">
          <w:pPr>
            <w:pStyle w:val="85B8A93ADC454102A05A33F94F2BEA18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FE9"/>
    <w:rsid w:val="00673E87"/>
    <w:rsid w:val="008E2B6D"/>
    <w:rsid w:val="00D4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ED370067F04D0F8FBD1B9A9D56D150">
    <w:name w:val="52ED370067F04D0F8FBD1B9A9D56D150"/>
  </w:style>
  <w:style w:type="paragraph" w:customStyle="1" w:styleId="8F356D615DC2475FBEF115AAC4B7158A">
    <w:name w:val="8F356D615DC2475FBEF115AAC4B7158A"/>
  </w:style>
  <w:style w:type="paragraph" w:customStyle="1" w:styleId="72428DADED7D4E72B69BB3CF027325E6">
    <w:name w:val="72428DADED7D4E72B69BB3CF027325E6"/>
  </w:style>
  <w:style w:type="paragraph" w:customStyle="1" w:styleId="7A4A4F57A8BA45F89A5D351EA837434D">
    <w:name w:val="7A4A4F57A8BA45F89A5D351EA837434D"/>
  </w:style>
  <w:style w:type="paragraph" w:customStyle="1" w:styleId="4EBF8B861BC840AB836DB8EA3E0AA550">
    <w:name w:val="4EBF8B861BC840AB836DB8EA3E0AA550"/>
  </w:style>
  <w:style w:type="paragraph" w:customStyle="1" w:styleId="0CABB5303BC04E51A07B28AD692A1F83">
    <w:name w:val="0CABB5303BC04E51A07B28AD692A1F83"/>
  </w:style>
  <w:style w:type="paragraph" w:customStyle="1" w:styleId="24042F47E51549C781C2506D19735CAE">
    <w:name w:val="24042F47E51549C781C2506D19735CAE"/>
  </w:style>
  <w:style w:type="paragraph" w:customStyle="1" w:styleId="1EACA997A8F54E4490039AC9682A3404">
    <w:name w:val="1EACA997A8F54E4490039AC9682A3404"/>
  </w:style>
  <w:style w:type="paragraph" w:customStyle="1" w:styleId="85B8A93ADC454102A05A33F94F2BEA18">
    <w:name w:val="85B8A93ADC454102A05A33F94F2BEA18"/>
  </w:style>
  <w:style w:type="paragraph" w:customStyle="1" w:styleId="83EF738455434AE58A6E5734524CCBDD">
    <w:name w:val="83EF738455434AE58A6E5734524CCBDD"/>
  </w:style>
  <w:style w:type="paragraph" w:customStyle="1" w:styleId="B6681039CCA64CB5965E1FD6F03457C3">
    <w:name w:val="B6681039CCA64CB5965E1FD6F03457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45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Pendergrass</dc:creator>
  <cp:keywords/>
  <dc:description/>
  <cp:lastModifiedBy>Angela Pendergrass</cp:lastModifiedBy>
  <cp:revision>2</cp:revision>
  <cp:lastPrinted>2019-06-14T14:37:00Z</cp:lastPrinted>
  <dcterms:created xsi:type="dcterms:W3CDTF">2019-05-20T20:48:00Z</dcterms:created>
  <dcterms:modified xsi:type="dcterms:W3CDTF">2019-06-14T14:45:00Z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